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46762" w:rsidRDefault="006E0FF9">
      <w:pPr>
        <w:spacing w:line="360" w:lineRule="auto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BCE798" wp14:editId="140D8385">
                <wp:simplePos x="0" y="0"/>
                <wp:positionH relativeFrom="column">
                  <wp:posOffset>4471670</wp:posOffset>
                </wp:positionH>
                <wp:positionV relativeFrom="paragraph">
                  <wp:posOffset>-109855</wp:posOffset>
                </wp:positionV>
                <wp:extent cx="1562100" cy="645160"/>
                <wp:effectExtent l="0" t="0" r="0" b="254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64516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0FF9" w:rsidRDefault="006E0FF9" w:rsidP="006E0FF9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6"/>
                              </w:rPr>
                            </w:pPr>
                          </w:p>
                          <w:p w:rsidR="006E0FF9" w:rsidRDefault="006E0FF9" w:rsidP="006E0FF9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1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>PROTOCOLO N° 0</w:t>
                            </w:r>
                            <w:r w:rsidR="00F83A67">
                              <w:rPr>
                                <w:rFonts w:ascii="Arial Rounded MT Bold" w:hAnsi="Arial Rounded MT Bold"/>
                                <w:sz w:val="18"/>
                              </w:rPr>
                              <w:t>33</w:t>
                            </w:r>
                          </w:p>
                          <w:p w:rsidR="006E0FF9" w:rsidRDefault="003A29D6" w:rsidP="006E0FF9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>2</w:t>
                            </w:r>
                            <w:r w:rsidR="00D926B0">
                              <w:rPr>
                                <w:rFonts w:ascii="Arial Rounded MT Bold" w:hAnsi="Arial Rounded MT Bold"/>
                                <w:sz w:val="18"/>
                              </w:rPr>
                              <w:t>8</w:t>
                            </w:r>
                            <w:r w:rsidR="006E0FF9">
                              <w:rPr>
                                <w:rFonts w:ascii="Arial Rounded MT Bold" w:hAnsi="Arial Rounded MT Bold"/>
                                <w:sz w:val="18"/>
                              </w:rPr>
                              <w:t>/</w:t>
                            </w:r>
                            <w:r w:rsidR="00A80118">
                              <w:rPr>
                                <w:rFonts w:ascii="Arial Rounded MT Bold" w:hAnsi="Arial Rounded MT Bold"/>
                                <w:sz w:val="18"/>
                              </w:rPr>
                              <w:t>Fevereiro</w:t>
                            </w:r>
                            <w:r w:rsidR="006E0FF9">
                              <w:rPr>
                                <w:rFonts w:ascii="Arial Rounded MT Bold" w:hAnsi="Arial Rounded MT Bold"/>
                                <w:sz w:val="18"/>
                              </w:rPr>
                              <w:t>/201</w:t>
                            </w:r>
                            <w:r w:rsidR="00A80118">
                              <w:rPr>
                                <w:rFonts w:ascii="Arial Rounded MT Bold" w:hAnsi="Arial Rounded MT Bold"/>
                                <w:sz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52.1pt;margin-top:-8.65pt;width:123pt;height:5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" fillcolor="#cff" stroked="f">
                <v:textbox>
                  <w:txbxContent>
                    <w:p w:rsidR="006E0FF9" w:rsidRDefault="006E0FF9" w:rsidP="006E0FF9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6"/>
                        </w:rPr>
                      </w:pPr>
                    </w:p>
                    <w:p w:rsidR="006E0FF9" w:rsidRDefault="006E0FF9" w:rsidP="006E0FF9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18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>PROTOCOLO N° 0</w:t>
                      </w:r>
                      <w:r w:rsidR="00F83A67">
                        <w:rPr>
                          <w:rFonts w:ascii="Arial Rounded MT Bold" w:hAnsi="Arial Rounded MT Bold"/>
                          <w:sz w:val="18"/>
                        </w:rPr>
                        <w:t>33</w:t>
                      </w:r>
                    </w:p>
                    <w:p w:rsidR="006E0FF9" w:rsidRDefault="003A29D6" w:rsidP="006E0FF9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6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>2</w:t>
                      </w:r>
                      <w:r w:rsidR="00D926B0">
                        <w:rPr>
                          <w:rFonts w:ascii="Arial Rounded MT Bold" w:hAnsi="Arial Rounded MT Bold"/>
                          <w:sz w:val="18"/>
                        </w:rPr>
                        <w:t>8</w:t>
                      </w:r>
                      <w:r w:rsidR="006E0FF9">
                        <w:rPr>
                          <w:rFonts w:ascii="Arial Rounded MT Bold" w:hAnsi="Arial Rounded MT Bold"/>
                          <w:sz w:val="18"/>
                        </w:rPr>
                        <w:t>/</w:t>
                      </w:r>
                      <w:r w:rsidR="00A80118">
                        <w:rPr>
                          <w:rFonts w:ascii="Arial Rounded MT Bold" w:hAnsi="Arial Rounded MT Bold"/>
                          <w:sz w:val="18"/>
                        </w:rPr>
                        <w:t>Fevereiro</w:t>
                      </w:r>
                      <w:r w:rsidR="006E0FF9">
                        <w:rPr>
                          <w:rFonts w:ascii="Arial Rounded MT Bold" w:hAnsi="Arial Rounded MT Bold"/>
                          <w:sz w:val="18"/>
                        </w:rPr>
                        <w:t>/201</w:t>
                      </w:r>
                      <w:r w:rsidR="00A80118">
                        <w:rPr>
                          <w:rFonts w:ascii="Arial Rounded MT Bold" w:hAnsi="Arial Rounded MT Bold"/>
                          <w:sz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17D78">
        <w:t xml:space="preserve">INDICAÇÃO Nº </w:t>
      </w:r>
      <w:r w:rsidR="00A80118">
        <w:t>0</w:t>
      </w:r>
      <w:r w:rsidR="00F83A67">
        <w:t>23</w:t>
      </w:r>
      <w:r w:rsidR="000E30C9">
        <w:t>/1</w:t>
      </w:r>
      <w:r w:rsidR="00A80118">
        <w:t>3</w:t>
      </w:r>
    </w:p>
    <w:p w:rsidR="00546762" w:rsidRDefault="00A17D78">
      <w:pPr>
        <w:spacing w:line="360" w:lineRule="auto"/>
      </w:pPr>
      <w:r>
        <w:t xml:space="preserve">AUTOR: </w:t>
      </w:r>
      <w:r w:rsidR="00A456E1">
        <w:t>LUIS CÉZAR DO COUTO COELHO</w:t>
      </w:r>
    </w:p>
    <w:p w:rsidR="00546762" w:rsidRDefault="00546762">
      <w:pPr>
        <w:spacing w:line="360" w:lineRule="auto"/>
      </w:pPr>
    </w:p>
    <w:p w:rsidR="00F83A67" w:rsidRDefault="00F83A67" w:rsidP="00F83A67">
      <w:pPr>
        <w:spacing w:line="360" w:lineRule="auto"/>
        <w:ind w:firstLine="2289"/>
        <w:jc w:val="both"/>
      </w:pPr>
      <w:r>
        <w:rPr>
          <w:rFonts w:cs="Arial"/>
        </w:rPr>
        <w:t xml:space="preserve">Indico ao Exmo. Sr. Prefeito Municipal, que </w:t>
      </w:r>
      <w:r>
        <w:t>providencie para que seja realizada a reforma da ponte sobre o Córrego Ramada, localizada e</w:t>
      </w:r>
      <w:r>
        <w:t>n</w:t>
      </w:r>
      <w:r>
        <w:t>tre a Fazenda Lalima e Dois Irmãos.</w:t>
      </w:r>
    </w:p>
    <w:p w:rsidR="00F83A67" w:rsidRDefault="00F83A67" w:rsidP="00F83A67">
      <w:pPr>
        <w:spacing w:line="360" w:lineRule="auto"/>
        <w:ind w:firstLine="2180"/>
        <w:jc w:val="both"/>
      </w:pPr>
    </w:p>
    <w:p w:rsidR="00F83A67" w:rsidRDefault="00F83A67" w:rsidP="00F83A67">
      <w:pPr>
        <w:spacing w:line="360" w:lineRule="auto"/>
        <w:jc w:val="both"/>
      </w:pPr>
      <w:r w:rsidRPr="00F83A67">
        <w:rPr>
          <w:u w:val="single"/>
        </w:rPr>
        <w:t>JUSTIFICATIVA</w:t>
      </w:r>
      <w:r>
        <w:t>:</w:t>
      </w:r>
    </w:p>
    <w:p w:rsidR="00F83A67" w:rsidRDefault="00F83A67" w:rsidP="00F83A67">
      <w:pPr>
        <w:spacing w:line="360" w:lineRule="auto"/>
        <w:ind w:firstLine="2180"/>
        <w:jc w:val="both"/>
      </w:pPr>
      <w:r>
        <w:t>A referida ponte encontra-se danificada, dificultando o tráfego de veículos, entre eles ônibus escolar, caminhões que realizam transporte de gado, entre outros. Razão pela qual pedimos agilidade na realização dessa benfeitoria, evitando o desmoronamento da mesma, acarretando sérios preju</w:t>
      </w:r>
      <w:r>
        <w:t>í</w:t>
      </w:r>
      <w:r>
        <w:t>zos a todos que necessitam dessa via de acesso.</w:t>
      </w:r>
    </w:p>
    <w:p w:rsidR="00546762" w:rsidRDefault="00A17D78">
      <w:pPr>
        <w:spacing w:line="360" w:lineRule="auto"/>
        <w:ind w:firstLine="2180"/>
        <w:jc w:val="both"/>
      </w:pPr>
      <w:r>
        <w:t xml:space="preserve">Plenário Tetê Faria, em </w:t>
      </w:r>
      <w:r w:rsidR="00645250">
        <w:t>2</w:t>
      </w:r>
      <w:r w:rsidR="00A14696">
        <w:t>8</w:t>
      </w:r>
      <w:r w:rsidR="000E30C9">
        <w:t xml:space="preserve"> de </w:t>
      </w:r>
      <w:r w:rsidR="005612BC">
        <w:t xml:space="preserve">Fevereiro de </w:t>
      </w:r>
      <w:r w:rsidR="000E30C9">
        <w:t>201</w:t>
      </w:r>
      <w:r w:rsidR="005612BC">
        <w:t>3</w:t>
      </w:r>
    </w:p>
    <w:p w:rsidR="00546762" w:rsidRDefault="00546762">
      <w:pPr>
        <w:spacing w:line="360" w:lineRule="auto"/>
        <w:ind w:firstLine="2180"/>
        <w:jc w:val="both"/>
      </w:pPr>
    </w:p>
    <w:p w:rsidR="00A14696" w:rsidRDefault="00A14696" w:rsidP="00645250">
      <w:pPr>
        <w:spacing w:line="360" w:lineRule="auto"/>
        <w:jc w:val="both"/>
      </w:pPr>
    </w:p>
    <w:p w:rsidR="00546762" w:rsidRDefault="00645250" w:rsidP="00645250">
      <w:pPr>
        <w:spacing w:line="360" w:lineRule="auto"/>
        <w:jc w:val="both"/>
      </w:pPr>
      <w:r>
        <w:t xml:space="preserve">  </w:t>
      </w:r>
      <w:r w:rsidR="00A456E1">
        <w:t>LUIS CÉZAR DO COUTO COELHO</w:t>
      </w:r>
      <w:r>
        <w:tab/>
      </w:r>
      <w:r>
        <w:tab/>
      </w:r>
      <w:r w:rsidR="00567D44">
        <w:t>EDVALDO REBEQUE PEREIRA</w:t>
      </w:r>
    </w:p>
    <w:p w:rsidR="00546762" w:rsidRDefault="00645250" w:rsidP="00645250">
      <w:pPr>
        <w:spacing w:line="360" w:lineRule="auto"/>
        <w:ind w:left="708" w:firstLine="708"/>
        <w:jc w:val="both"/>
      </w:pPr>
      <w:r>
        <w:t xml:space="preserve">   </w:t>
      </w:r>
      <w:r w:rsidR="00A17D78">
        <w:t>Vereador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Vereador </w:t>
      </w:r>
    </w:p>
    <w:p w:rsidR="00546762" w:rsidRDefault="00546762">
      <w:pPr>
        <w:spacing w:line="360" w:lineRule="auto"/>
      </w:pPr>
    </w:p>
    <w:p w:rsidR="00567D44" w:rsidRDefault="00567D44">
      <w:pPr>
        <w:spacing w:line="360" w:lineRule="auto"/>
      </w:pPr>
    </w:p>
    <w:p w:rsidR="000E30C9" w:rsidRDefault="00567D44" w:rsidP="00567D44">
      <w:pPr>
        <w:pStyle w:val="Cabealho"/>
        <w:widowControl w:val="0"/>
        <w:tabs>
          <w:tab w:val="clear" w:pos="4419"/>
          <w:tab w:val="clear" w:pos="8838"/>
        </w:tabs>
        <w:spacing w:line="360" w:lineRule="auto"/>
        <w:jc w:val="center"/>
        <w:rPr>
          <w:rFonts w:cs="Arial"/>
        </w:rPr>
      </w:pPr>
      <w:r>
        <w:rPr>
          <w:rFonts w:cs="Arial"/>
        </w:rPr>
        <w:t>JOSÉ LEONARDO AIVI CASANOVA</w:t>
      </w:r>
    </w:p>
    <w:p w:rsidR="00567D44" w:rsidRDefault="00567D44" w:rsidP="00567D44">
      <w:pPr>
        <w:pStyle w:val="Cabealho"/>
        <w:widowControl w:val="0"/>
        <w:tabs>
          <w:tab w:val="clear" w:pos="4419"/>
          <w:tab w:val="clear" w:pos="8838"/>
        </w:tabs>
        <w:spacing w:line="360" w:lineRule="auto"/>
        <w:jc w:val="center"/>
        <w:rPr>
          <w:rFonts w:cs="Arial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2CE6BD" wp14:editId="119CD913">
                <wp:simplePos x="0" y="0"/>
                <wp:positionH relativeFrom="column">
                  <wp:posOffset>-88265</wp:posOffset>
                </wp:positionH>
                <wp:positionV relativeFrom="paragraph">
                  <wp:posOffset>83820</wp:posOffset>
                </wp:positionV>
                <wp:extent cx="1447800" cy="1028700"/>
                <wp:effectExtent l="0" t="0" r="95250" b="95250"/>
                <wp:wrapNone/>
                <wp:docPr id="3" name="Retângulo de cantos arredondado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87DB9" w:rsidRDefault="00587DB9" w:rsidP="00587DB9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APROVADO(a) EM</w:t>
                            </w:r>
                          </w:p>
                          <w:p w:rsidR="00587DB9" w:rsidRDefault="00587DB9" w:rsidP="00587DB9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587DB9" w:rsidRDefault="00587DB9" w:rsidP="00587DB9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587DB9" w:rsidRDefault="00587DB9" w:rsidP="00587DB9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_____/______/_____</w:t>
                            </w:r>
                          </w:p>
                          <w:p w:rsidR="00587DB9" w:rsidRDefault="00587DB9" w:rsidP="00587DB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:rsidR="00587DB9" w:rsidRDefault="00587DB9" w:rsidP="00587DB9"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ângulo de cantos arredondados 3" o:spid="_x0000_s1027" style="position:absolute;left:0;text-align:left;margin-left:-6.95pt;margin-top:6.6pt;width:114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" strokeweight="1pt">
                <v:shadow on="t" offset="6pt,6pt"/>
                <v:textbox>
                  <w:txbxContent>
                    <w:p w:rsidR="00587DB9" w:rsidRDefault="00587DB9" w:rsidP="00587DB9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proofErr w:type="gramStart"/>
                      <w:r>
                        <w:rPr>
                          <w:sz w:val="20"/>
                        </w:rPr>
                        <w:t>APROVADO(</w:t>
                      </w:r>
                      <w:proofErr w:type="gramEnd"/>
                      <w:r>
                        <w:rPr>
                          <w:sz w:val="20"/>
                        </w:rPr>
                        <w:t>a) EM</w:t>
                      </w:r>
                    </w:p>
                    <w:p w:rsidR="00587DB9" w:rsidRDefault="00587DB9" w:rsidP="00587DB9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R="00587DB9" w:rsidRDefault="00587DB9" w:rsidP="00587DB9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:rsidR="00587DB9" w:rsidRDefault="00587DB9" w:rsidP="00587DB9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_____/______/_____</w:t>
                      </w:r>
                    </w:p>
                    <w:p w:rsidR="00587DB9" w:rsidRDefault="00587DB9" w:rsidP="00587DB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:rsidR="00587DB9" w:rsidRDefault="00587DB9" w:rsidP="00587DB9"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Arial"/>
        </w:rPr>
        <w:t>Vereador</w:t>
      </w:r>
    </w:p>
    <w:sectPr w:rsidR="00567D44">
      <w:headerReference w:type="default" r:id="rId8"/>
      <w:type w:val="continuous"/>
      <w:pgSz w:w="11907" w:h="16840" w:code="9"/>
      <w:pgMar w:top="1780" w:right="567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93A" w:rsidRDefault="00CD293A">
      <w:r>
        <w:separator/>
      </w:r>
    </w:p>
  </w:endnote>
  <w:endnote w:type="continuationSeparator" w:id="0">
    <w:p w:rsidR="00CD293A" w:rsidRDefault="00CD2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93A" w:rsidRDefault="00CD293A">
      <w:r>
        <w:separator/>
      </w:r>
    </w:p>
  </w:footnote>
  <w:footnote w:type="continuationSeparator" w:id="0">
    <w:p w:rsidR="00CD293A" w:rsidRDefault="00CD29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762" w:rsidRDefault="000E30C9">
    <w:pPr>
      <w:pStyle w:val="Cabealho"/>
      <w:tabs>
        <w:tab w:val="left" w:pos="708"/>
      </w:tabs>
      <w:ind w:left="1440"/>
    </w:pPr>
    <w:r>
      <w:rPr>
        <w:noProof/>
        <w:sz w:val="24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-90170</wp:posOffset>
          </wp:positionH>
          <wp:positionV relativeFrom="paragraph">
            <wp:posOffset>-92075</wp:posOffset>
          </wp:positionV>
          <wp:extent cx="929640" cy="832485"/>
          <wp:effectExtent l="0" t="0" r="3810" b="5715"/>
          <wp:wrapTopAndBottom/>
          <wp:docPr id="2" name="Imagem 2" descr="Logo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Pre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2000"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46762" w:rsidRDefault="00A17D78">
    <w:pPr>
      <w:pStyle w:val="Ttulo3"/>
      <w:ind w:left="1200"/>
      <w:jc w:val="left"/>
      <w:rPr>
        <w:rFonts w:eastAsia="Arial Unicode MS"/>
        <w:b/>
        <w:sz w:val="24"/>
      </w:rPr>
    </w:pPr>
    <w:r>
      <w:rPr>
        <w:b/>
        <w:sz w:val="24"/>
      </w:rPr>
      <w:t>CÂMARA MUNICIPAL DE BONITO</w:t>
    </w:r>
  </w:p>
  <w:p w:rsidR="00546762" w:rsidRDefault="00A17D78">
    <w:pPr>
      <w:pStyle w:val="Cabealho"/>
      <w:ind w:left="1200"/>
      <w:rPr>
        <w:b/>
        <w:sz w:val="24"/>
      </w:rPr>
    </w:pPr>
    <w:r>
      <w:rPr>
        <w:b/>
        <w:sz w:val="24"/>
      </w:rPr>
      <w:t>Rua Cel. Pilad Rebuá, 1780 - Centro - Caixa Postal 19 - Bonito - MS</w:t>
    </w:r>
  </w:p>
  <w:p w:rsidR="00546762" w:rsidRDefault="00A17D78">
    <w:pPr>
      <w:pStyle w:val="Cabealho"/>
      <w:ind w:left="1200"/>
      <w:rPr>
        <w:b/>
        <w:sz w:val="24"/>
      </w:rPr>
    </w:pPr>
    <w:r>
      <w:rPr>
        <w:b/>
        <w:sz w:val="24"/>
      </w:rPr>
      <w:t>www.camarabonito.com.br - Telefones PABX: (67) 3255-2907 e 3255-1758</w:t>
    </w:r>
  </w:p>
  <w:p w:rsidR="00546762" w:rsidRDefault="00546762">
    <w:pPr>
      <w:pStyle w:val="Cabealho"/>
      <w:ind w:left="1200"/>
      <w:rPr>
        <w:b/>
      </w:rPr>
    </w:pPr>
  </w:p>
  <w:p w:rsidR="00546762" w:rsidRDefault="00546762">
    <w:pPr>
      <w:pStyle w:val="Cabealh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84C64"/>
    <w:multiLevelType w:val="hybridMultilevel"/>
    <w:tmpl w:val="BCBC1F3C"/>
    <w:lvl w:ilvl="0" w:tplc="A8763A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attachedTemplate r:id="rId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C9"/>
    <w:rsid w:val="00074786"/>
    <w:rsid w:val="00091103"/>
    <w:rsid w:val="000B7439"/>
    <w:rsid w:val="000C06D9"/>
    <w:rsid w:val="000E30C9"/>
    <w:rsid w:val="000E3EA3"/>
    <w:rsid w:val="000F591C"/>
    <w:rsid w:val="002D3E3C"/>
    <w:rsid w:val="003A29D6"/>
    <w:rsid w:val="004614E7"/>
    <w:rsid w:val="00462449"/>
    <w:rsid w:val="005306E3"/>
    <w:rsid w:val="00546762"/>
    <w:rsid w:val="005612BC"/>
    <w:rsid w:val="00567D44"/>
    <w:rsid w:val="005733F5"/>
    <w:rsid w:val="00587DB9"/>
    <w:rsid w:val="00600359"/>
    <w:rsid w:val="0062526A"/>
    <w:rsid w:val="00645250"/>
    <w:rsid w:val="0066627A"/>
    <w:rsid w:val="006A789A"/>
    <w:rsid w:val="006E0FF9"/>
    <w:rsid w:val="006F1E95"/>
    <w:rsid w:val="00765FE9"/>
    <w:rsid w:val="008045DC"/>
    <w:rsid w:val="008132F1"/>
    <w:rsid w:val="00821D13"/>
    <w:rsid w:val="00827B44"/>
    <w:rsid w:val="00937BFD"/>
    <w:rsid w:val="00A14696"/>
    <w:rsid w:val="00A17D78"/>
    <w:rsid w:val="00A456E1"/>
    <w:rsid w:val="00A5418F"/>
    <w:rsid w:val="00A80118"/>
    <w:rsid w:val="00AF332A"/>
    <w:rsid w:val="00B43E56"/>
    <w:rsid w:val="00B46035"/>
    <w:rsid w:val="00CD293A"/>
    <w:rsid w:val="00D272CF"/>
    <w:rsid w:val="00D8596F"/>
    <w:rsid w:val="00D926B0"/>
    <w:rsid w:val="00DC2E06"/>
    <w:rsid w:val="00E037EE"/>
    <w:rsid w:val="00EC57D9"/>
    <w:rsid w:val="00F8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587DB9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link w:val="RecuodecorpodetextoChar"/>
    <w:semiHidden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Pr>
      <w:color w:val="0000FF"/>
      <w:u w:val="single"/>
    </w:rPr>
  </w:style>
  <w:style w:type="character" w:styleId="HiperlinkVisitado">
    <w:name w:val="FollowedHyperlink"/>
    <w:basedOn w:val="Fontepargpadro"/>
    <w:semiHidden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587DB9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587DB9"/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80118"/>
    <w:rPr>
      <w:rFonts w:ascii="Arial" w:hAnsi="Arial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587DB9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link w:val="RecuodecorpodetextoChar"/>
    <w:semiHidden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Pr>
      <w:color w:val="0000FF"/>
      <w:u w:val="single"/>
    </w:rPr>
  </w:style>
  <w:style w:type="character" w:styleId="HiperlinkVisitado">
    <w:name w:val="FollowedHyperlink"/>
    <w:basedOn w:val="Fontepargpadro"/>
    <w:semiHidden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587DB9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587DB9"/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80118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3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Prop.%20Vereadores\C&#233;zar\2013\INDICA&#199;&#195;O\Indica&#231;&#227;o%20Mod.%202012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Indicação Mod. 2012</Template>
  <TotalTime>0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Usuário do Windows</dc:creator>
  <cp:lastModifiedBy>Usuário do Windows</cp:lastModifiedBy>
  <cp:revision>2</cp:revision>
  <cp:lastPrinted>2013-02-25T13:46:00Z</cp:lastPrinted>
  <dcterms:created xsi:type="dcterms:W3CDTF">2013-03-08T13:57:00Z</dcterms:created>
  <dcterms:modified xsi:type="dcterms:W3CDTF">2013-03-08T13:57:00Z</dcterms:modified>
</cp:coreProperties>
</file>