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46762" w:rsidRDefault="00D41C5B">
      <w:pPr>
        <w:spacing w:line="360" w:lineRule="auto"/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DA57E6" wp14:editId="236AC6EE">
                <wp:simplePos x="0" y="0"/>
                <wp:positionH relativeFrom="column">
                  <wp:posOffset>4624070</wp:posOffset>
                </wp:positionH>
                <wp:positionV relativeFrom="paragraph">
                  <wp:posOffset>-224155</wp:posOffset>
                </wp:positionV>
                <wp:extent cx="1447165" cy="645160"/>
                <wp:effectExtent l="0" t="0" r="635" b="254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165" cy="64516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5B" w:rsidRDefault="00D41C5B" w:rsidP="00D41C5B">
                            <w:pPr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sz w:val="6"/>
                              </w:rPr>
                            </w:pPr>
                          </w:p>
                          <w:p w:rsidR="00D41C5B" w:rsidRDefault="00D41C5B" w:rsidP="00D41C5B">
                            <w:pPr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sz w:val="1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8"/>
                              </w:rPr>
                              <w:t>PROTOCOLO N°</w:t>
                            </w:r>
                            <w:r w:rsidR="00205541">
                              <w:rPr>
                                <w:rFonts w:ascii="Arial Rounded MT Bold" w:hAnsi="Arial Rounded MT Bold"/>
                                <w:sz w:val="18"/>
                              </w:rPr>
                              <w:t xml:space="preserve"> 0</w:t>
                            </w:r>
                            <w:r w:rsidR="0053606F">
                              <w:rPr>
                                <w:rFonts w:ascii="Arial Rounded MT Bold" w:hAnsi="Arial Rounded MT Bold"/>
                                <w:sz w:val="18"/>
                              </w:rPr>
                              <w:t>2</w:t>
                            </w:r>
                            <w:r w:rsidR="00B31230">
                              <w:rPr>
                                <w:rFonts w:ascii="Arial Rounded MT Bold" w:hAnsi="Arial Rounded MT Bold"/>
                                <w:sz w:val="18"/>
                              </w:rPr>
                              <w:t>5</w:t>
                            </w:r>
                          </w:p>
                          <w:p w:rsidR="00D41C5B" w:rsidRDefault="00B31230" w:rsidP="00D41C5B">
                            <w:pPr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sz w:val="2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8"/>
                              </w:rPr>
                              <w:t>28</w:t>
                            </w:r>
                            <w:r w:rsidR="00D41C5B">
                              <w:rPr>
                                <w:rFonts w:ascii="Arial Rounded MT Bold" w:hAnsi="Arial Rounded MT Bold"/>
                                <w:sz w:val="18"/>
                              </w:rPr>
                              <w:t>/</w:t>
                            </w:r>
                            <w:r w:rsidR="00205541">
                              <w:rPr>
                                <w:rFonts w:ascii="Arial Rounded MT Bold" w:hAnsi="Arial Rounded MT Bold"/>
                                <w:sz w:val="18"/>
                              </w:rPr>
                              <w:t>Fevereiro</w:t>
                            </w:r>
                            <w:r w:rsidR="00D41C5B">
                              <w:rPr>
                                <w:rFonts w:ascii="Arial Rounded MT Bold" w:hAnsi="Arial Rounded MT Bold"/>
                                <w:sz w:val="18"/>
                              </w:rPr>
                              <w:t>/201</w:t>
                            </w:r>
                            <w:r w:rsidR="00205541">
                              <w:rPr>
                                <w:rFonts w:ascii="Arial Rounded MT Bold" w:hAnsi="Arial Rounded MT Bold"/>
                                <w:sz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364.1pt;margin-top:-17.65pt;width:113.95pt;height:5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" fillcolor="#cff" stroked="f">
                <v:textbox>
                  <w:txbxContent>
                    <w:p w:rsidR="00D41C5B" w:rsidRDefault="00D41C5B" w:rsidP="00D41C5B">
                      <w:pPr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sz w:val="6"/>
                        </w:rPr>
                      </w:pPr>
                    </w:p>
                    <w:p w:rsidR="00D41C5B" w:rsidRDefault="00D41C5B" w:rsidP="00D41C5B">
                      <w:pPr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sz w:val="18"/>
                        </w:rPr>
                      </w:pPr>
                      <w:r>
                        <w:rPr>
                          <w:rFonts w:ascii="Arial Rounded MT Bold" w:hAnsi="Arial Rounded MT Bold"/>
                          <w:sz w:val="18"/>
                        </w:rPr>
                        <w:t>PROTOCOLO N°</w:t>
                      </w:r>
                      <w:r w:rsidR="00205541">
                        <w:rPr>
                          <w:rFonts w:ascii="Arial Rounded MT Bold" w:hAnsi="Arial Rounded MT Bold"/>
                          <w:sz w:val="18"/>
                        </w:rPr>
                        <w:t xml:space="preserve"> 0</w:t>
                      </w:r>
                      <w:r w:rsidR="0053606F">
                        <w:rPr>
                          <w:rFonts w:ascii="Arial Rounded MT Bold" w:hAnsi="Arial Rounded MT Bold"/>
                          <w:sz w:val="18"/>
                        </w:rPr>
                        <w:t>2</w:t>
                      </w:r>
                      <w:r w:rsidR="00B31230">
                        <w:rPr>
                          <w:rFonts w:ascii="Arial Rounded MT Bold" w:hAnsi="Arial Rounded MT Bold"/>
                          <w:sz w:val="18"/>
                        </w:rPr>
                        <w:t>5</w:t>
                      </w:r>
                    </w:p>
                    <w:p w:rsidR="00D41C5B" w:rsidRDefault="00B31230" w:rsidP="00D41C5B">
                      <w:pPr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sz w:val="26"/>
                        </w:rPr>
                      </w:pPr>
                      <w:r>
                        <w:rPr>
                          <w:rFonts w:ascii="Arial Rounded MT Bold" w:hAnsi="Arial Rounded MT Bold"/>
                          <w:sz w:val="18"/>
                        </w:rPr>
                        <w:t>28</w:t>
                      </w:r>
                      <w:r w:rsidR="00D41C5B">
                        <w:rPr>
                          <w:rFonts w:ascii="Arial Rounded MT Bold" w:hAnsi="Arial Rounded MT Bold"/>
                          <w:sz w:val="18"/>
                        </w:rPr>
                        <w:t>/</w:t>
                      </w:r>
                      <w:r w:rsidR="00205541">
                        <w:rPr>
                          <w:rFonts w:ascii="Arial Rounded MT Bold" w:hAnsi="Arial Rounded MT Bold"/>
                          <w:sz w:val="18"/>
                        </w:rPr>
                        <w:t>Fevereiro</w:t>
                      </w:r>
                      <w:r w:rsidR="00D41C5B">
                        <w:rPr>
                          <w:rFonts w:ascii="Arial Rounded MT Bold" w:hAnsi="Arial Rounded MT Bold"/>
                          <w:sz w:val="18"/>
                        </w:rPr>
                        <w:t>/201</w:t>
                      </w:r>
                      <w:r w:rsidR="00205541">
                        <w:rPr>
                          <w:rFonts w:ascii="Arial Rounded MT Bold" w:hAnsi="Arial Rounded MT Bold"/>
                          <w:sz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17D78">
        <w:t xml:space="preserve">INDICAÇÃO Nº </w:t>
      </w:r>
      <w:r w:rsidR="00205541">
        <w:t>0</w:t>
      </w:r>
      <w:r w:rsidR="00C96DFB">
        <w:t>1</w:t>
      </w:r>
      <w:r w:rsidR="00B31230">
        <w:t>7</w:t>
      </w:r>
      <w:r w:rsidR="000E30C9">
        <w:t>/1</w:t>
      </w:r>
      <w:r w:rsidR="002B1552">
        <w:t>3</w:t>
      </w:r>
    </w:p>
    <w:p w:rsidR="00546762" w:rsidRDefault="00A17D78">
      <w:pPr>
        <w:spacing w:line="360" w:lineRule="auto"/>
      </w:pPr>
      <w:r>
        <w:t xml:space="preserve">AUTOR: </w:t>
      </w:r>
      <w:r w:rsidR="00F96D94">
        <w:t>JOSÉ LEONARDO AIVI CASANOVA</w:t>
      </w:r>
    </w:p>
    <w:p w:rsidR="00205541" w:rsidRDefault="00205541">
      <w:pPr>
        <w:spacing w:line="360" w:lineRule="auto"/>
        <w:ind w:firstLine="2289"/>
        <w:jc w:val="both"/>
      </w:pPr>
    </w:p>
    <w:p w:rsidR="00B31230" w:rsidRDefault="00B31230" w:rsidP="00B31230">
      <w:pPr>
        <w:spacing w:line="360" w:lineRule="auto"/>
        <w:ind w:firstLine="2268"/>
        <w:jc w:val="both"/>
      </w:pPr>
      <w:r>
        <w:t>Indico ao Exmo. Sr. Prefeito Municipal,  que providencie  com a maior brevidade possível, a recuperação da estrada que dá acesso à Faze</w:t>
      </w:r>
      <w:r>
        <w:t>n</w:t>
      </w:r>
      <w:r>
        <w:t>da Morro Grande, a partir do ponto comercial do Sr. Aral, na rodovia que liga Bonito à Anastácio – via Km. 21.</w:t>
      </w:r>
    </w:p>
    <w:p w:rsidR="00B31230" w:rsidRDefault="00B31230" w:rsidP="00B31230">
      <w:pPr>
        <w:spacing w:line="360" w:lineRule="auto"/>
        <w:jc w:val="both"/>
      </w:pPr>
    </w:p>
    <w:p w:rsidR="00B31230" w:rsidRDefault="00B31230" w:rsidP="00B31230">
      <w:pPr>
        <w:spacing w:line="360" w:lineRule="auto"/>
        <w:jc w:val="both"/>
        <w:rPr>
          <w:u w:val="single"/>
        </w:rPr>
      </w:pPr>
      <w:r w:rsidRPr="00B31230">
        <w:rPr>
          <w:u w:val="single"/>
        </w:rPr>
        <w:t>JUSTIFICATIVA:</w:t>
      </w:r>
    </w:p>
    <w:p w:rsidR="00B31230" w:rsidRPr="00B31230" w:rsidRDefault="00B31230" w:rsidP="00B31230">
      <w:pPr>
        <w:spacing w:line="360" w:lineRule="auto"/>
        <w:jc w:val="both"/>
        <w:rPr>
          <w:u w:val="single"/>
        </w:rPr>
      </w:pPr>
    </w:p>
    <w:p w:rsidR="00B31230" w:rsidRDefault="00B31230" w:rsidP="00B31230">
      <w:pPr>
        <w:pStyle w:val="Corpodetexto"/>
        <w:spacing w:line="360" w:lineRule="auto"/>
        <w:ind w:firstLine="2268"/>
        <w:jc w:val="both"/>
      </w:pPr>
      <w:r>
        <w:t>A referida estrada, que é acesso à diversas propriedades r</w:t>
      </w:r>
      <w:r>
        <w:t>u</w:t>
      </w:r>
      <w:r>
        <w:t>rais, encontra-se danificada, ocasionando dificuldades de tráfego, principalme</w:t>
      </w:r>
      <w:r>
        <w:t>n</w:t>
      </w:r>
      <w:r>
        <w:t xml:space="preserve">te para o transporte de gado, acarretando sérios prejuízos aos produtores e demais usuários da mesma. Com isso, pedimos agilidade na realização desse serviço, lembrando que a referida via de acesso faz parte da linha de transporte escolar. </w:t>
      </w:r>
    </w:p>
    <w:p w:rsidR="00546762" w:rsidRDefault="00A17D78" w:rsidP="00B31230">
      <w:pPr>
        <w:pStyle w:val="Corpodetexto"/>
        <w:spacing w:line="360" w:lineRule="auto"/>
        <w:ind w:firstLine="2268"/>
        <w:jc w:val="both"/>
      </w:pPr>
      <w:r>
        <w:t xml:space="preserve">Plenário Tetê Faria, em </w:t>
      </w:r>
      <w:r w:rsidR="000E30C9">
        <w:t xml:space="preserve"> </w:t>
      </w:r>
      <w:r w:rsidR="0053606F">
        <w:t>21</w:t>
      </w:r>
      <w:r w:rsidR="00205541">
        <w:t xml:space="preserve"> </w:t>
      </w:r>
      <w:r w:rsidR="000E30C9">
        <w:t>de</w:t>
      </w:r>
      <w:r w:rsidR="00205541">
        <w:t xml:space="preserve"> Fevereiro</w:t>
      </w:r>
      <w:r w:rsidR="000E30C9">
        <w:t xml:space="preserve"> de 201</w:t>
      </w:r>
      <w:r w:rsidR="002B1552">
        <w:t>3</w:t>
      </w:r>
    </w:p>
    <w:p w:rsidR="00546762" w:rsidRDefault="00546762">
      <w:pPr>
        <w:spacing w:line="360" w:lineRule="auto"/>
        <w:ind w:firstLine="2180"/>
        <w:jc w:val="both"/>
      </w:pPr>
    </w:p>
    <w:p w:rsidR="00546762" w:rsidRDefault="00546762">
      <w:pPr>
        <w:spacing w:line="360" w:lineRule="auto"/>
        <w:ind w:firstLine="2180"/>
        <w:jc w:val="both"/>
      </w:pPr>
    </w:p>
    <w:p w:rsidR="00F96D94" w:rsidRDefault="00F96D94" w:rsidP="00F96D94">
      <w:pPr>
        <w:spacing w:line="360" w:lineRule="auto"/>
        <w:ind w:left="2124" w:firstLine="708"/>
      </w:pPr>
      <w:r>
        <w:t>JOSÉ LEONARDO AIVI CASANOVA</w:t>
      </w:r>
    </w:p>
    <w:p w:rsidR="00546762" w:rsidRDefault="00F96D94" w:rsidP="00F96D94">
      <w:pPr>
        <w:spacing w:line="360" w:lineRule="auto"/>
        <w:ind w:left="2068" w:firstLine="2180"/>
      </w:pPr>
      <w:r>
        <w:t xml:space="preserve">  </w:t>
      </w:r>
      <w:r w:rsidR="00A17D78">
        <w:t>Vereador</w:t>
      </w:r>
    </w:p>
    <w:p w:rsidR="00546762" w:rsidRDefault="00546762">
      <w:pPr>
        <w:spacing w:line="360" w:lineRule="auto"/>
      </w:pPr>
    </w:p>
    <w:p w:rsidR="00D56F5E" w:rsidRDefault="00B31230">
      <w:pPr>
        <w:spacing w:line="360" w:lineRule="auto"/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0874B9" wp14:editId="7472A92E">
                <wp:simplePos x="0" y="0"/>
                <wp:positionH relativeFrom="column">
                  <wp:posOffset>51435</wp:posOffset>
                </wp:positionH>
                <wp:positionV relativeFrom="paragraph">
                  <wp:posOffset>4445</wp:posOffset>
                </wp:positionV>
                <wp:extent cx="1447800" cy="1028700"/>
                <wp:effectExtent l="0" t="0" r="95250" b="95250"/>
                <wp:wrapNone/>
                <wp:docPr id="3" name="Retângulo de cantos arredondado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453818" w:rsidRDefault="00453818" w:rsidP="00453818">
                            <w:pPr>
                              <w:pStyle w:val="Ttulo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APROVADO(a) EM</w:t>
                            </w:r>
                          </w:p>
                          <w:p w:rsidR="00453818" w:rsidRDefault="00453818" w:rsidP="00453818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:rsidR="00453818" w:rsidRDefault="00453818" w:rsidP="00453818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453818" w:rsidRDefault="00453818" w:rsidP="00453818">
                            <w:pPr>
                              <w:pStyle w:val="Ttulo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_____/______/_____</w:t>
                            </w:r>
                          </w:p>
                          <w:p w:rsidR="00453818" w:rsidRDefault="00453818" w:rsidP="00453818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:rsidR="00453818" w:rsidRDefault="00453818" w:rsidP="00453818">
                            <w:pPr>
                              <w:pStyle w:val="Ttulo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Presidente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de cantos arredondados 3" o:spid="_x0000_s1027" style="position:absolute;margin-left:4.05pt;margin-top:.35pt;width:114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" strokeweight="1pt">
                <v:shadow on="t" offset="6pt,6pt"/>
                <v:textbox>
                  <w:txbxContent>
                    <w:p w:rsidR="00453818" w:rsidRDefault="00453818" w:rsidP="00453818">
                      <w:pPr>
                        <w:pStyle w:val="Ttulo3"/>
                        <w:jc w:val="center"/>
                        <w:rPr>
                          <w:sz w:val="20"/>
                        </w:rPr>
                      </w:pPr>
                      <w:proofErr w:type="gramStart"/>
                      <w:r>
                        <w:rPr>
                          <w:sz w:val="20"/>
                        </w:rPr>
                        <w:t>APROVADO(</w:t>
                      </w:r>
                      <w:proofErr w:type="gramEnd"/>
                      <w:r>
                        <w:rPr>
                          <w:sz w:val="20"/>
                        </w:rPr>
                        <w:t>a) EM</w:t>
                      </w:r>
                    </w:p>
                    <w:p w:rsidR="00453818" w:rsidRDefault="00453818" w:rsidP="00453818">
                      <w:pPr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:rsidR="00453818" w:rsidRDefault="00453818" w:rsidP="00453818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453818" w:rsidRDefault="00453818" w:rsidP="00453818">
                      <w:pPr>
                        <w:pStyle w:val="Ttulo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_____/______/_____</w:t>
                      </w:r>
                    </w:p>
                    <w:p w:rsidR="00453818" w:rsidRDefault="00453818" w:rsidP="00453818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:rsidR="00453818" w:rsidRDefault="00453818" w:rsidP="00453818">
                      <w:pPr>
                        <w:pStyle w:val="Ttulo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Presidente</w:t>
                      </w:r>
                    </w:p>
                  </w:txbxContent>
                </v:textbox>
              </v:roundrect>
            </w:pict>
          </mc:Fallback>
        </mc:AlternateContent>
      </w:r>
    </w:p>
    <w:p w:rsidR="00D56F5E" w:rsidRDefault="00D56F5E" w:rsidP="00D56F5E">
      <w:pPr>
        <w:pStyle w:val="Cabealho"/>
        <w:widowControl w:val="0"/>
        <w:tabs>
          <w:tab w:val="clear" w:pos="4419"/>
          <w:tab w:val="clear" w:pos="8838"/>
        </w:tabs>
        <w:jc w:val="center"/>
        <w:rPr>
          <w:rFonts w:cs="Arial"/>
        </w:rPr>
      </w:pPr>
    </w:p>
    <w:p w:rsidR="00D56F5E" w:rsidRDefault="00D56F5E" w:rsidP="00D56F5E">
      <w:pPr>
        <w:pStyle w:val="Cabealho"/>
        <w:widowControl w:val="0"/>
        <w:tabs>
          <w:tab w:val="clear" w:pos="4419"/>
          <w:tab w:val="clear" w:pos="8838"/>
        </w:tabs>
        <w:spacing w:line="360" w:lineRule="auto"/>
        <w:jc w:val="center"/>
        <w:rPr>
          <w:rFonts w:cs="Arial"/>
        </w:rPr>
      </w:pPr>
    </w:p>
    <w:sectPr w:rsidR="00D56F5E">
      <w:headerReference w:type="default" r:id="rId7"/>
      <w:type w:val="continuous"/>
      <w:pgSz w:w="11907" w:h="16840" w:code="9"/>
      <w:pgMar w:top="1780" w:right="567" w:bottom="851" w:left="1418" w:header="851" w:footer="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A1F" w:rsidRDefault="00012A1F">
      <w:r>
        <w:separator/>
      </w:r>
    </w:p>
  </w:endnote>
  <w:endnote w:type="continuationSeparator" w:id="0">
    <w:p w:rsidR="00012A1F" w:rsidRDefault="00012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A1F" w:rsidRDefault="00012A1F">
      <w:r>
        <w:separator/>
      </w:r>
    </w:p>
  </w:footnote>
  <w:footnote w:type="continuationSeparator" w:id="0">
    <w:p w:rsidR="00012A1F" w:rsidRDefault="00012A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762" w:rsidRDefault="000E30C9">
    <w:pPr>
      <w:pStyle w:val="Cabealho"/>
      <w:tabs>
        <w:tab w:val="left" w:pos="708"/>
      </w:tabs>
      <w:ind w:left="1440"/>
    </w:pPr>
    <w:r>
      <w:rPr>
        <w:noProof/>
        <w:sz w:val="24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-90170</wp:posOffset>
          </wp:positionH>
          <wp:positionV relativeFrom="paragraph">
            <wp:posOffset>-92075</wp:posOffset>
          </wp:positionV>
          <wp:extent cx="929640" cy="832485"/>
          <wp:effectExtent l="0" t="0" r="3810" b="5715"/>
          <wp:wrapTopAndBottom/>
          <wp:docPr id="2" name="Imagem 2" descr="Logo_Pr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Pref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12000" contras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46762" w:rsidRDefault="00A17D78">
    <w:pPr>
      <w:pStyle w:val="Ttulo3"/>
      <w:ind w:left="1200"/>
      <w:jc w:val="left"/>
      <w:rPr>
        <w:rFonts w:eastAsia="Arial Unicode MS"/>
        <w:b/>
        <w:sz w:val="24"/>
      </w:rPr>
    </w:pPr>
    <w:r>
      <w:rPr>
        <w:b/>
        <w:sz w:val="24"/>
      </w:rPr>
      <w:t>CÂMARA MUNICIPAL DE BONITO</w:t>
    </w:r>
  </w:p>
  <w:p w:rsidR="00546762" w:rsidRDefault="00A17D78">
    <w:pPr>
      <w:pStyle w:val="Cabealho"/>
      <w:ind w:left="1200"/>
      <w:rPr>
        <w:b/>
        <w:sz w:val="24"/>
      </w:rPr>
    </w:pPr>
    <w:r>
      <w:rPr>
        <w:b/>
        <w:sz w:val="24"/>
      </w:rPr>
      <w:t>Rua Cel. Pilad Rebuá, 1780 - Centro - Caixa Postal 19 - Bonito - MS</w:t>
    </w:r>
  </w:p>
  <w:p w:rsidR="00546762" w:rsidRDefault="00A17D78">
    <w:pPr>
      <w:pStyle w:val="Cabealho"/>
      <w:ind w:left="1200"/>
      <w:rPr>
        <w:b/>
        <w:sz w:val="24"/>
      </w:rPr>
    </w:pPr>
    <w:r>
      <w:rPr>
        <w:b/>
        <w:sz w:val="24"/>
      </w:rPr>
      <w:t>www.camarabonito.com.br - Telefones PABX: (67) 3255-2907 e 3255-1758</w:t>
    </w:r>
  </w:p>
  <w:p w:rsidR="00546762" w:rsidRDefault="00546762">
    <w:pPr>
      <w:pStyle w:val="Cabealho"/>
      <w:ind w:left="1200"/>
      <w:rPr>
        <w:b/>
      </w:rPr>
    </w:pPr>
  </w:p>
  <w:p w:rsidR="00546762" w:rsidRDefault="00546762">
    <w:pPr>
      <w:pStyle w:val="Cabealh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attachedTemplate r:id="rId1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0C9"/>
    <w:rsid w:val="00012A1F"/>
    <w:rsid w:val="000E30C9"/>
    <w:rsid w:val="0015350A"/>
    <w:rsid w:val="00181D60"/>
    <w:rsid w:val="00205541"/>
    <w:rsid w:val="002B1552"/>
    <w:rsid w:val="002E320A"/>
    <w:rsid w:val="00453818"/>
    <w:rsid w:val="0047058A"/>
    <w:rsid w:val="00501D71"/>
    <w:rsid w:val="0053606F"/>
    <w:rsid w:val="00546762"/>
    <w:rsid w:val="00562604"/>
    <w:rsid w:val="00700CF6"/>
    <w:rsid w:val="00801864"/>
    <w:rsid w:val="00893726"/>
    <w:rsid w:val="00900D62"/>
    <w:rsid w:val="00932AB5"/>
    <w:rsid w:val="009417A4"/>
    <w:rsid w:val="00A17D78"/>
    <w:rsid w:val="00A5418F"/>
    <w:rsid w:val="00B31230"/>
    <w:rsid w:val="00C52452"/>
    <w:rsid w:val="00C96DFB"/>
    <w:rsid w:val="00D41C5B"/>
    <w:rsid w:val="00D56F5E"/>
    <w:rsid w:val="00D8596F"/>
    <w:rsid w:val="00EA5088"/>
    <w:rsid w:val="00F14FCE"/>
    <w:rsid w:val="00F7406B"/>
    <w:rsid w:val="00F9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8"/>
    </w:rPr>
  </w:style>
  <w:style w:type="paragraph" w:styleId="Ttulo3">
    <w:name w:val="heading 3"/>
    <w:basedOn w:val="Normal"/>
    <w:next w:val="Normal"/>
    <w:link w:val="Ttulo3Char"/>
    <w:qFormat/>
    <w:pPr>
      <w:keepNext/>
      <w:jc w:val="both"/>
      <w:outlineLvl w:val="2"/>
    </w:pPr>
    <w:rPr>
      <w:rFonts w:ascii="Times New Roman" w:hAnsi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453818"/>
    <w:pPr>
      <w:keepNext/>
      <w:jc w:val="center"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pPr>
      <w:autoSpaceDE w:val="0"/>
      <w:autoSpaceDN w:val="0"/>
      <w:ind w:firstLine="2268"/>
      <w:jc w:val="both"/>
    </w:pPr>
    <w:rPr>
      <w:b/>
    </w:rPr>
  </w:style>
  <w:style w:type="character" w:styleId="Hyperlink">
    <w:name w:val="Hyperlink"/>
    <w:basedOn w:val="Fontepargpadro"/>
    <w:semiHidden/>
    <w:rPr>
      <w:color w:val="0000FF"/>
      <w:u w:val="single"/>
    </w:rPr>
  </w:style>
  <w:style w:type="character" w:styleId="HiperlinkVisitado">
    <w:name w:val="FollowedHyperlink"/>
    <w:basedOn w:val="Fontepargpadro"/>
    <w:semiHidden/>
    <w:rPr>
      <w:color w:val="800080"/>
      <w:u w:val="single"/>
    </w:rPr>
  </w:style>
  <w:style w:type="character" w:customStyle="1" w:styleId="Ttulo4Char">
    <w:name w:val="Título 4 Char"/>
    <w:basedOn w:val="Fontepargpadro"/>
    <w:link w:val="Ttulo4"/>
    <w:semiHidden/>
    <w:rsid w:val="00453818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453818"/>
    <w:rPr>
      <w:sz w:val="28"/>
    </w:rPr>
  </w:style>
  <w:style w:type="paragraph" w:styleId="Corpodetexto">
    <w:name w:val="Body Text"/>
    <w:basedOn w:val="Normal"/>
    <w:link w:val="CorpodetextoChar"/>
    <w:uiPriority w:val="99"/>
    <w:unhideWhenUsed/>
    <w:rsid w:val="00B3123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31230"/>
    <w:rPr>
      <w:rFonts w:ascii="Arial" w:hAnsi="Arial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8"/>
    </w:rPr>
  </w:style>
  <w:style w:type="paragraph" w:styleId="Ttulo3">
    <w:name w:val="heading 3"/>
    <w:basedOn w:val="Normal"/>
    <w:next w:val="Normal"/>
    <w:link w:val="Ttulo3Char"/>
    <w:qFormat/>
    <w:pPr>
      <w:keepNext/>
      <w:jc w:val="both"/>
      <w:outlineLvl w:val="2"/>
    </w:pPr>
    <w:rPr>
      <w:rFonts w:ascii="Times New Roman" w:hAnsi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453818"/>
    <w:pPr>
      <w:keepNext/>
      <w:jc w:val="center"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pPr>
      <w:autoSpaceDE w:val="0"/>
      <w:autoSpaceDN w:val="0"/>
      <w:ind w:firstLine="2268"/>
      <w:jc w:val="both"/>
    </w:pPr>
    <w:rPr>
      <w:b/>
    </w:rPr>
  </w:style>
  <w:style w:type="character" w:styleId="Hyperlink">
    <w:name w:val="Hyperlink"/>
    <w:basedOn w:val="Fontepargpadro"/>
    <w:semiHidden/>
    <w:rPr>
      <w:color w:val="0000FF"/>
      <w:u w:val="single"/>
    </w:rPr>
  </w:style>
  <w:style w:type="character" w:styleId="HiperlinkVisitado">
    <w:name w:val="FollowedHyperlink"/>
    <w:basedOn w:val="Fontepargpadro"/>
    <w:semiHidden/>
    <w:rPr>
      <w:color w:val="800080"/>
      <w:u w:val="single"/>
    </w:rPr>
  </w:style>
  <w:style w:type="character" w:customStyle="1" w:styleId="Ttulo4Char">
    <w:name w:val="Título 4 Char"/>
    <w:basedOn w:val="Fontepargpadro"/>
    <w:link w:val="Ttulo4"/>
    <w:semiHidden/>
    <w:rsid w:val="00453818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453818"/>
    <w:rPr>
      <w:sz w:val="28"/>
    </w:rPr>
  </w:style>
  <w:style w:type="paragraph" w:styleId="Corpodetexto">
    <w:name w:val="Body Text"/>
    <w:basedOn w:val="Normal"/>
    <w:link w:val="CorpodetextoChar"/>
    <w:uiPriority w:val="99"/>
    <w:unhideWhenUsed/>
    <w:rsid w:val="00B3123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31230"/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Prop.%20Vereadores\Leonardo\2013\INDICA&#199;&#195;O\Indica&#231;&#227;o%20Mod.%202012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Indicação Mod. 2012</Template>
  <TotalTime>1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BONITO MS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Usuário do Windows</dc:creator>
  <cp:lastModifiedBy>Usuário do Windows</cp:lastModifiedBy>
  <cp:revision>2</cp:revision>
  <cp:lastPrinted>2005-04-20T11:34:00Z</cp:lastPrinted>
  <dcterms:created xsi:type="dcterms:W3CDTF">2013-03-08T13:58:00Z</dcterms:created>
  <dcterms:modified xsi:type="dcterms:W3CDTF">2013-03-08T13:58:00Z</dcterms:modified>
</cp:coreProperties>
</file>